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4B539" w14:textId="5635FBD9" w:rsidR="008E6368" w:rsidRDefault="00976B7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FDF40" wp14:editId="64BB40E8">
                <wp:simplePos x="0" y="0"/>
                <wp:positionH relativeFrom="page">
                  <wp:posOffset>1612900</wp:posOffset>
                </wp:positionH>
                <wp:positionV relativeFrom="page">
                  <wp:posOffset>5080000</wp:posOffset>
                </wp:positionV>
                <wp:extent cx="6164580" cy="1587500"/>
                <wp:effectExtent l="0" t="0" r="7620" b="12700"/>
                <wp:wrapThrough wrapText="bothSides">
                  <wp:wrapPolygon edited="0">
                    <wp:start x="0" y="0"/>
                    <wp:lineTo x="0" y="21427"/>
                    <wp:lineTo x="21538" y="21427"/>
                    <wp:lineTo x="21538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15875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3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3AACB" w14:textId="77777777" w:rsidR="000930C0" w:rsidRPr="00976B78" w:rsidRDefault="000930C0" w:rsidP="00976B78">
                            <w:pPr>
                              <w:pStyle w:val="Heading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6B78"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Regia e coreografia: Massimo Perugini</w:t>
                            </w:r>
                          </w:p>
                          <w:p w14:paraId="162C15F9" w14:textId="77777777" w:rsidR="000930C0" w:rsidRPr="00976B78" w:rsidRDefault="000930C0" w:rsidP="00976B78">
                            <w:pPr>
                              <w:pStyle w:val="Heading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6B78"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Ass.nte coreografia: Alessia Gaione</w:t>
                            </w:r>
                          </w:p>
                          <w:p w14:paraId="3453BE56" w14:textId="77777777" w:rsidR="000930C0" w:rsidRPr="00976B78" w:rsidRDefault="000930C0" w:rsidP="00976B78">
                            <w:pPr>
                              <w:pStyle w:val="Heading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6B78"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Testi: Alessia Gaione, Massimo Perugini</w:t>
                            </w:r>
                          </w:p>
                          <w:p w14:paraId="0BB9AAA8" w14:textId="77777777" w:rsidR="000930C0" w:rsidRPr="00976B78" w:rsidRDefault="000930C0" w:rsidP="00976B78">
                            <w:pPr>
                              <w:pStyle w:val="Heading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6B78"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Musiche: Artisti Vari</w:t>
                            </w:r>
                          </w:p>
                          <w:p w14:paraId="6CD4B875" w14:textId="77777777" w:rsidR="000930C0" w:rsidRPr="00976B78" w:rsidRDefault="000930C0" w:rsidP="00976B78">
                            <w:pPr>
                              <w:pStyle w:val="Heading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6B78"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Fotografia: Alice Lodici</w:t>
                            </w:r>
                          </w:p>
                          <w:p w14:paraId="37B56102" w14:textId="20B46814" w:rsidR="000930C0" w:rsidRPr="00976B78" w:rsidRDefault="000930C0" w:rsidP="00976B78">
                            <w:pPr>
                              <w:pStyle w:val="Heading2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5750FC" w14:textId="77777777" w:rsidR="000930C0" w:rsidRPr="00D6460A" w:rsidRDefault="000930C0" w:rsidP="00635DA1">
                            <w:pPr>
                              <w:pStyle w:val="Heading2"/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7B8B4B90" w14:textId="77777777" w:rsidR="000930C0" w:rsidRDefault="000930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127pt;margin-top:400pt;width:485.4pt;height:1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" mv:complextextbox="1" fillcolor="red" stroked="f">
                <v:fill opacity="34695f"/>
                <v:textbox>
                  <w:txbxContent>
                    <w:p w14:paraId="6133AACB" w14:textId="77777777" w:rsidR="000930C0" w:rsidRPr="00976B78" w:rsidRDefault="000930C0" w:rsidP="00976B78">
                      <w:pPr>
                        <w:pStyle w:val="Heading2"/>
                        <w:jc w:val="right"/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6B78"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Regia e coreografia: Massimo Perugini</w:t>
                      </w:r>
                    </w:p>
                    <w:p w14:paraId="162C15F9" w14:textId="77777777" w:rsidR="000930C0" w:rsidRPr="00976B78" w:rsidRDefault="000930C0" w:rsidP="00976B78">
                      <w:pPr>
                        <w:pStyle w:val="Heading2"/>
                        <w:jc w:val="right"/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6B78"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Ass.nte coreografia: Alessia Gaione</w:t>
                      </w:r>
                    </w:p>
                    <w:p w14:paraId="3453BE56" w14:textId="77777777" w:rsidR="000930C0" w:rsidRPr="00976B78" w:rsidRDefault="000930C0" w:rsidP="00976B78">
                      <w:pPr>
                        <w:pStyle w:val="Heading2"/>
                        <w:jc w:val="right"/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6B78"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Testi: Alessia Gaione, Massimo Perugini</w:t>
                      </w:r>
                    </w:p>
                    <w:p w14:paraId="0BB9AAA8" w14:textId="77777777" w:rsidR="000930C0" w:rsidRPr="00976B78" w:rsidRDefault="000930C0" w:rsidP="00976B78">
                      <w:pPr>
                        <w:pStyle w:val="Heading2"/>
                        <w:jc w:val="right"/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6B78"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Musiche: Artisti Vari</w:t>
                      </w:r>
                    </w:p>
                    <w:p w14:paraId="6CD4B875" w14:textId="77777777" w:rsidR="000930C0" w:rsidRPr="00976B78" w:rsidRDefault="000930C0" w:rsidP="00976B78">
                      <w:pPr>
                        <w:pStyle w:val="Heading2"/>
                        <w:jc w:val="right"/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6B78"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Fotografia: Alice Lodici</w:t>
                      </w:r>
                    </w:p>
                    <w:p w14:paraId="37B56102" w14:textId="20B46814" w:rsidR="000930C0" w:rsidRPr="00976B78" w:rsidRDefault="000930C0" w:rsidP="00976B78">
                      <w:pPr>
                        <w:pStyle w:val="Heading2"/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45750FC" w14:textId="77777777" w:rsidR="000930C0" w:rsidRPr="00D6460A" w:rsidRDefault="000930C0" w:rsidP="00635DA1">
                      <w:pPr>
                        <w:pStyle w:val="Heading2"/>
                        <w:rPr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7B8B4B90" w14:textId="77777777" w:rsidR="000930C0" w:rsidRDefault="000930C0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90506" wp14:editId="700B8F3E">
                <wp:simplePos x="0" y="0"/>
                <wp:positionH relativeFrom="page">
                  <wp:posOffset>41275</wp:posOffset>
                </wp:positionH>
                <wp:positionV relativeFrom="page">
                  <wp:posOffset>4133850</wp:posOffset>
                </wp:positionV>
                <wp:extent cx="7701915" cy="647700"/>
                <wp:effectExtent l="0" t="0" r="0" b="12700"/>
                <wp:wrapThrough wrapText="bothSides">
                  <wp:wrapPolygon edited="0">
                    <wp:start x="0" y="0"/>
                    <wp:lineTo x="0" y="21176"/>
                    <wp:lineTo x="21513" y="21176"/>
                    <wp:lineTo x="21513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1915" cy="6477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93986" w14:textId="77777777" w:rsidR="000930C0" w:rsidRPr="00165333" w:rsidRDefault="000930C0" w:rsidP="0020617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Lo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spettacolo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ENFER è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tratto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da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una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libera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interpretazione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dell’INFERNO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di Dante da parte del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coreografo</w:t>
                            </w:r>
                            <w:proofErr w:type="spellEnd"/>
                            <w:r w:rsidRPr="00165333">
                              <w:rPr>
                                <w:sz w:val="32"/>
                                <w:szCs w:val="32"/>
                              </w:rPr>
                              <w:t xml:space="preserve"> Massimo </w:t>
                            </w:r>
                            <w:proofErr w:type="spellStart"/>
                            <w:r w:rsidRPr="00165333">
                              <w:rPr>
                                <w:sz w:val="32"/>
                                <w:szCs w:val="32"/>
                              </w:rPr>
                              <w:t>Perugini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.25pt;margin-top:325.5pt;width:606.4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" mv:complextextbox="1" fillcolor="red" stroked="f">
                <v:fill opacity="32896f"/>
                <v:textbox>
                  <w:txbxContent>
                    <w:p w14:paraId="30993986" w14:textId="77777777" w:rsidR="000930C0" w:rsidRPr="00165333" w:rsidRDefault="000930C0" w:rsidP="002061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65333">
                        <w:rPr>
                          <w:sz w:val="32"/>
                          <w:szCs w:val="32"/>
                        </w:rPr>
                        <w:t xml:space="preserve">Lo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spettacolo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ENFER è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tratto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da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una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libera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interpretazione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dell’INFERNO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di Dante da parte del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coreografo</w:t>
                      </w:r>
                      <w:proofErr w:type="spellEnd"/>
                      <w:r w:rsidRPr="00165333">
                        <w:rPr>
                          <w:sz w:val="32"/>
                          <w:szCs w:val="32"/>
                        </w:rPr>
                        <w:t xml:space="preserve"> Massimo </w:t>
                      </w:r>
                      <w:proofErr w:type="spellStart"/>
                      <w:r w:rsidRPr="00165333">
                        <w:rPr>
                          <w:sz w:val="32"/>
                          <w:szCs w:val="32"/>
                        </w:rPr>
                        <w:t>Perugini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B1E01" wp14:editId="31520791">
                <wp:simplePos x="0" y="0"/>
                <wp:positionH relativeFrom="page">
                  <wp:posOffset>944880</wp:posOffset>
                </wp:positionH>
                <wp:positionV relativeFrom="page">
                  <wp:posOffset>2247900</wp:posOffset>
                </wp:positionV>
                <wp:extent cx="5905500" cy="2032000"/>
                <wp:effectExtent l="0" t="0" r="0" b="0"/>
                <wp:wrapThrough wrapText="bothSides">
                  <wp:wrapPolygon edited="0">
                    <wp:start x="93" y="0"/>
                    <wp:lineTo x="93" y="21330"/>
                    <wp:lineTo x="21368" y="21330"/>
                    <wp:lineTo x="21368" y="0"/>
                    <wp:lineTo x="93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0DAF2" w14:textId="77777777" w:rsidR="000930C0" w:rsidRPr="00D47922" w:rsidRDefault="000930C0" w:rsidP="00D47922">
                            <w:pPr>
                              <w:jc w:val="center"/>
                              <w:rPr>
                                <w:color w:val="FF0000"/>
                                <w:sz w:val="260"/>
                                <w:szCs w:val="260"/>
                              </w:rPr>
                            </w:pPr>
                            <w:r w:rsidRPr="00D47922">
                              <w:rPr>
                                <w:color w:val="FF0000"/>
                                <w:sz w:val="260"/>
                                <w:szCs w:val="260"/>
                              </w:rPr>
                              <w:t>ENFER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74.4pt;margin-top:177pt;width:465pt;height:160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" mv:complextextbox="1" filled="f" stroked="f">
                <v:textbox>
                  <w:txbxContent>
                    <w:p w14:paraId="6700DAF2" w14:textId="77777777" w:rsidR="000930C0" w:rsidRPr="00D47922" w:rsidRDefault="000930C0" w:rsidP="00D47922">
                      <w:pPr>
                        <w:jc w:val="center"/>
                        <w:rPr>
                          <w:color w:val="FF0000"/>
                          <w:sz w:val="260"/>
                          <w:szCs w:val="260"/>
                        </w:rPr>
                      </w:pPr>
                      <w:r w:rsidRPr="00D47922">
                        <w:rPr>
                          <w:color w:val="FF0000"/>
                          <w:sz w:val="260"/>
                          <w:szCs w:val="260"/>
                        </w:rPr>
                        <w:t>ENFER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30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2225C" wp14:editId="3EA10409">
                <wp:simplePos x="0" y="0"/>
                <wp:positionH relativeFrom="page">
                  <wp:posOffset>3175</wp:posOffset>
                </wp:positionH>
                <wp:positionV relativeFrom="page">
                  <wp:posOffset>8534400</wp:posOffset>
                </wp:positionV>
                <wp:extent cx="7769860" cy="1574800"/>
                <wp:effectExtent l="0" t="0" r="2540" b="0"/>
                <wp:wrapThrough wrapText="bothSides">
                  <wp:wrapPolygon edited="0">
                    <wp:start x="0" y="0"/>
                    <wp:lineTo x="0" y="21252"/>
                    <wp:lineTo x="21536" y="21252"/>
                    <wp:lineTo x="21536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9860" cy="157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C84B2" w14:textId="77777777" w:rsidR="000930C0" w:rsidRDefault="000930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.25pt;margin-top:672pt;width:611.8pt;height:124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" mv:complextextbox="1" fillcolor="white [3212]" stroked="f">
                <v:textbox>
                  <w:txbxContent>
                    <w:p w14:paraId="610C84B2" w14:textId="77777777" w:rsidR="000930C0" w:rsidRDefault="000930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E53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FAA027" wp14:editId="2C06F04C">
                <wp:simplePos x="0" y="0"/>
                <wp:positionH relativeFrom="page">
                  <wp:posOffset>3225800</wp:posOffset>
                </wp:positionH>
                <wp:positionV relativeFrom="page">
                  <wp:posOffset>457200</wp:posOffset>
                </wp:positionV>
                <wp:extent cx="3454400" cy="330200"/>
                <wp:effectExtent l="0" t="0" r="0" b="0"/>
                <wp:wrapThrough wrapText="bothSides">
                  <wp:wrapPolygon edited="0">
                    <wp:start x="0" y="0"/>
                    <wp:lineTo x="0" y="19938"/>
                    <wp:lineTo x="21441" y="19938"/>
                    <wp:lineTo x="21441" y="0"/>
                    <wp:lineTo x="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9907" w14:textId="75122AF7" w:rsidR="000930C0" w:rsidRPr="0050798D" w:rsidRDefault="000930C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 </w:t>
                            </w:r>
                            <w:proofErr w:type="spellStart"/>
                            <w:proofErr w:type="gramStart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proofErr w:type="gramEnd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patrocinio</w:t>
                            </w:r>
                            <w:proofErr w:type="spellEnd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dell’amministrazione</w:t>
                            </w:r>
                            <w:proofErr w:type="spellEnd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798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Comunale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di Alessandria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254pt;margin-top:36pt;width:272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" mv:complextextbox="1" stroked="f">
                <v:textbox>
                  <w:txbxContent>
                    <w:p w14:paraId="24F29907" w14:textId="75122AF7" w:rsidR="000930C0" w:rsidRPr="0050798D" w:rsidRDefault="000930C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Con </w:t>
                      </w:r>
                      <w:proofErr w:type="spellStart"/>
                      <w:proofErr w:type="gramStart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>il</w:t>
                      </w:r>
                      <w:proofErr w:type="spellEnd"/>
                      <w:proofErr w:type="gramEnd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>patrocinio</w:t>
                      </w:r>
                      <w:proofErr w:type="spellEnd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>dell’amministrazione</w:t>
                      </w:r>
                      <w:proofErr w:type="spellEnd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798D">
                        <w:rPr>
                          <w:color w:val="000000" w:themeColor="text1"/>
                          <w:sz w:val="18"/>
                          <w:szCs w:val="18"/>
                        </w:rPr>
                        <w:t>Comunale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di Alessandria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E53E7">
        <w:rPr>
          <w:noProof/>
        </w:rPr>
        <w:drawing>
          <wp:anchor distT="0" distB="0" distL="114300" distR="114300" simplePos="0" relativeHeight="251668480" behindDoc="0" locked="0" layoutInCell="1" allowOverlap="1" wp14:anchorId="53E08AC1" wp14:editId="315D20E7">
            <wp:simplePos x="0" y="0"/>
            <wp:positionH relativeFrom="page">
              <wp:posOffset>6680200</wp:posOffset>
            </wp:positionH>
            <wp:positionV relativeFrom="page">
              <wp:posOffset>114300</wp:posOffset>
            </wp:positionV>
            <wp:extent cx="1024890" cy="952500"/>
            <wp:effectExtent l="0" t="0" r="0" b="12700"/>
            <wp:wrapThrough wrapText="bothSides">
              <wp:wrapPolygon edited="0">
                <wp:start x="0" y="0"/>
                <wp:lineTo x="0" y="21312"/>
                <wp:lineTo x="20877" y="21312"/>
                <wp:lineTo x="2087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tt__ di Alessandria. senza fond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1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11924" wp14:editId="15F09027">
                <wp:simplePos x="0" y="0"/>
                <wp:positionH relativeFrom="page">
                  <wp:posOffset>134620</wp:posOffset>
                </wp:positionH>
                <wp:positionV relativeFrom="page">
                  <wp:posOffset>1638300</wp:posOffset>
                </wp:positionV>
                <wp:extent cx="5466080" cy="635000"/>
                <wp:effectExtent l="0" t="0" r="0" b="0"/>
                <wp:wrapThrough wrapText="bothSides">
                  <wp:wrapPolygon edited="0">
                    <wp:start x="100" y="0"/>
                    <wp:lineTo x="100" y="20736"/>
                    <wp:lineTo x="21379" y="20736"/>
                    <wp:lineTo x="21379" y="0"/>
                    <wp:lineTo x="10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0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7A3A6" w14:textId="77777777" w:rsidR="000930C0" w:rsidRPr="002201DB" w:rsidRDefault="000930C0" w:rsidP="002201DB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201D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SCDP CONTEMPORARY DANCE PROJECT</w:t>
                            </w:r>
                          </w:p>
                          <w:p w14:paraId="1BAE0441" w14:textId="77777777" w:rsidR="000930C0" w:rsidRPr="002201DB" w:rsidRDefault="000930C0" w:rsidP="002201DB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201D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STEALM PERFORMING DANCER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10.6pt;margin-top:129pt;width:430.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J4i9QCAAAf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" mv:complextextbox="1" filled="f" stroked="f">
                <v:textbox>
                  <w:txbxContent>
                    <w:p w14:paraId="70D7A3A6" w14:textId="77777777" w:rsidR="000930C0" w:rsidRPr="002201DB" w:rsidRDefault="000930C0" w:rsidP="002201DB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201DB">
                        <w:rPr>
                          <w:color w:val="000000" w:themeColor="text1"/>
                          <w:sz w:val="36"/>
                          <w:szCs w:val="36"/>
                        </w:rPr>
                        <w:t>SCDP CONTEMPORARY DANCE PROJECT</w:t>
                      </w:r>
                    </w:p>
                    <w:p w14:paraId="1BAE0441" w14:textId="77777777" w:rsidR="000930C0" w:rsidRPr="002201DB" w:rsidRDefault="000930C0" w:rsidP="002201DB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201DB">
                        <w:rPr>
                          <w:color w:val="000000" w:themeColor="text1"/>
                          <w:sz w:val="36"/>
                          <w:szCs w:val="36"/>
                        </w:rPr>
                        <w:t>STEALM PERFORMING DANCER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35DA1">
        <w:rPr>
          <w:noProof/>
        </w:rPr>
        <w:drawing>
          <wp:anchor distT="0" distB="0" distL="114300" distR="114300" simplePos="0" relativeHeight="251659264" behindDoc="0" locked="0" layoutInCell="1" allowOverlap="1" wp14:anchorId="5C443D6A" wp14:editId="60B5FEF1">
            <wp:simplePos x="0" y="0"/>
            <wp:positionH relativeFrom="page">
              <wp:posOffset>3175</wp:posOffset>
            </wp:positionH>
            <wp:positionV relativeFrom="page">
              <wp:posOffset>-2852420</wp:posOffset>
            </wp:positionV>
            <wp:extent cx="7769860" cy="13253720"/>
            <wp:effectExtent l="0" t="0" r="2540" b="5080"/>
            <wp:wrapThrough wrapText="bothSides">
              <wp:wrapPolygon edited="0">
                <wp:start x="0" y="0"/>
                <wp:lineTo x="0" y="21567"/>
                <wp:lineTo x="21536" y="21567"/>
                <wp:lineTo x="2153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80646802_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32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59">
        <w:rPr>
          <w:noProof/>
        </w:rPr>
        <w:drawing>
          <wp:anchor distT="0" distB="0" distL="114300" distR="114300" simplePos="0" relativeHeight="251661312" behindDoc="0" locked="0" layoutInCell="1" allowOverlap="1" wp14:anchorId="360F5868" wp14:editId="05BF6AEC">
            <wp:simplePos x="0" y="0"/>
            <wp:positionH relativeFrom="page">
              <wp:posOffset>152400</wp:posOffset>
            </wp:positionH>
            <wp:positionV relativeFrom="page">
              <wp:posOffset>114300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 steal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368" w:rsidSect="008E6368">
      <w:headerReference w:type="default" r:id="rId11"/>
      <w:pgSz w:w="12240" w:h="15840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0F19A8" w14:textId="77777777" w:rsidR="006E2403" w:rsidRDefault="006E2403">
      <w:r>
        <w:separator/>
      </w:r>
    </w:p>
  </w:endnote>
  <w:endnote w:type="continuationSeparator" w:id="0">
    <w:p w14:paraId="6E69AE49" w14:textId="77777777" w:rsidR="006E2403" w:rsidRDefault="006E2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03A90" w14:textId="77777777" w:rsidR="006E2403" w:rsidRDefault="006E2403">
      <w:r>
        <w:separator/>
      </w:r>
    </w:p>
  </w:footnote>
  <w:footnote w:type="continuationSeparator" w:id="0">
    <w:p w14:paraId="36C5FC43" w14:textId="77777777" w:rsidR="006E2403" w:rsidRDefault="006E24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FC3FE" w14:textId="77777777" w:rsidR="000930C0" w:rsidRDefault="000930C0">
    <w:pPr>
      <w:pStyle w:val="Header"/>
    </w:pPr>
    <w:r w:rsidRPr="00CF606B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0C6B29E1" wp14:editId="06325E4E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" fillcolor="white [3212]" strokecolor="#cae5c8 [3044]">
              <v:fill color2="#daedd8 [3204]" rotate="t" focusposition=".5,.5" focussize="" colors="0 white;24904f #edf2ea;1 #daedd8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5588757" wp14:editId="404CE68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1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pStyle w:val="Sub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8E6368"/>
    <w:rsid w:val="000930C0"/>
    <w:rsid w:val="000D535F"/>
    <w:rsid w:val="00165333"/>
    <w:rsid w:val="001F5124"/>
    <w:rsid w:val="00206172"/>
    <w:rsid w:val="002201DB"/>
    <w:rsid w:val="00385445"/>
    <w:rsid w:val="0050798D"/>
    <w:rsid w:val="00603F03"/>
    <w:rsid w:val="00635DA1"/>
    <w:rsid w:val="006E2403"/>
    <w:rsid w:val="007107F8"/>
    <w:rsid w:val="00886CD9"/>
    <w:rsid w:val="008E6368"/>
    <w:rsid w:val="00942891"/>
    <w:rsid w:val="00976B78"/>
    <w:rsid w:val="009A4F59"/>
    <w:rsid w:val="00AA51B2"/>
    <w:rsid w:val="00B23E13"/>
    <w:rsid w:val="00BE53E7"/>
    <w:rsid w:val="00C007DA"/>
    <w:rsid w:val="00C7272E"/>
    <w:rsid w:val="00CF606B"/>
    <w:rsid w:val="00D47922"/>
    <w:rsid w:val="00D6460A"/>
    <w:rsid w:val="00E00331"/>
    <w:rsid w:val="00F35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4F6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Gallery%20Poster.dotx" TargetMode="External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Gallery Poster.dotx</Template>
  <TotalTime>128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---</cp:lastModifiedBy>
  <cp:revision>5</cp:revision>
  <dcterms:created xsi:type="dcterms:W3CDTF">2015-05-23T15:46:00Z</dcterms:created>
  <dcterms:modified xsi:type="dcterms:W3CDTF">2015-06-14T18:58:00Z</dcterms:modified>
  <cp:category/>
</cp:coreProperties>
</file>